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74" w:rsidRPr="00CB7824" w:rsidRDefault="007E5774" w:rsidP="007E5774">
      <w:pPr>
        <w:ind w:firstLineChars="50" w:firstLine="31680"/>
      </w:pPr>
      <w:r w:rsidRPr="00A71726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Supplementary Figure 1-1.tif" style="width:415.5pt;height:613.5pt;visibility:visible">
            <v:imagedata r:id="rId6" o:title=""/>
          </v:shape>
        </w:pict>
      </w:r>
      <w:r w:rsidRPr="00D91C8A">
        <w:rPr>
          <w:sz w:val="24"/>
          <w:szCs w:val="24"/>
        </w:rPr>
        <w:t xml:space="preserve"> Fig</w:t>
      </w:r>
      <w:r>
        <w:rPr>
          <w:sz w:val="24"/>
          <w:szCs w:val="24"/>
        </w:rPr>
        <w:t>ure S</w:t>
      </w:r>
      <w:r w:rsidRPr="00D91C8A">
        <w:rPr>
          <w:sz w:val="24"/>
          <w:szCs w:val="24"/>
        </w:rPr>
        <w:t xml:space="preserve">1. The expression of other </w:t>
      </w:r>
      <w:smartTag w:uri="urn:schemas-microsoft-com:office:smarttags" w:element="place">
        <w:r w:rsidRPr="00D91C8A">
          <w:rPr>
            <w:sz w:val="24"/>
            <w:szCs w:val="24"/>
          </w:rPr>
          <w:t>ADAMs</w:t>
        </w:r>
      </w:smartTag>
      <w:r w:rsidRPr="00D91C8A">
        <w:rPr>
          <w:sz w:val="24"/>
          <w:szCs w:val="24"/>
        </w:rPr>
        <w:t xml:space="preserve"> in SCLC by IHC</w:t>
      </w:r>
      <w:r>
        <w:rPr>
          <w:sz w:val="24"/>
          <w:szCs w:val="24"/>
        </w:rPr>
        <w:t>.</w:t>
      </w:r>
    </w:p>
    <w:sectPr w:rsidR="007E5774" w:rsidRPr="00CB7824" w:rsidSect="00FA16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774" w:rsidRDefault="007E5774" w:rsidP="00D91C8A">
      <w:r>
        <w:separator/>
      </w:r>
    </w:p>
  </w:endnote>
  <w:endnote w:type="continuationSeparator" w:id="0">
    <w:p w:rsidR="007E5774" w:rsidRDefault="007E5774" w:rsidP="00D91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774" w:rsidRDefault="007E57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774" w:rsidRDefault="007E577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774" w:rsidRDefault="007E57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774" w:rsidRDefault="007E5774" w:rsidP="00D91C8A">
      <w:r>
        <w:separator/>
      </w:r>
    </w:p>
  </w:footnote>
  <w:footnote w:type="continuationSeparator" w:id="0">
    <w:p w:rsidR="007E5774" w:rsidRDefault="007E5774" w:rsidP="00D91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774" w:rsidRDefault="007E57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774" w:rsidRDefault="007E5774" w:rsidP="00CB0E75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774" w:rsidRDefault="007E577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498E"/>
    <w:rsid w:val="00027DC3"/>
    <w:rsid w:val="00037B65"/>
    <w:rsid w:val="000F498E"/>
    <w:rsid w:val="00186DE6"/>
    <w:rsid w:val="001A0CBF"/>
    <w:rsid w:val="001B741D"/>
    <w:rsid w:val="002761F5"/>
    <w:rsid w:val="002916EE"/>
    <w:rsid w:val="00293CBE"/>
    <w:rsid w:val="00297A82"/>
    <w:rsid w:val="002F2F21"/>
    <w:rsid w:val="00321123"/>
    <w:rsid w:val="003428D9"/>
    <w:rsid w:val="003D2D4B"/>
    <w:rsid w:val="003F3F8D"/>
    <w:rsid w:val="004B2FDF"/>
    <w:rsid w:val="004B493D"/>
    <w:rsid w:val="004F36DF"/>
    <w:rsid w:val="00522EC0"/>
    <w:rsid w:val="005405DB"/>
    <w:rsid w:val="00577AAA"/>
    <w:rsid w:val="0058072F"/>
    <w:rsid w:val="00591FF2"/>
    <w:rsid w:val="005962DD"/>
    <w:rsid w:val="005B32E9"/>
    <w:rsid w:val="005F4EDF"/>
    <w:rsid w:val="00614134"/>
    <w:rsid w:val="00622334"/>
    <w:rsid w:val="00643144"/>
    <w:rsid w:val="00655C66"/>
    <w:rsid w:val="00665681"/>
    <w:rsid w:val="00673532"/>
    <w:rsid w:val="0068565D"/>
    <w:rsid w:val="006934D7"/>
    <w:rsid w:val="006C7EE1"/>
    <w:rsid w:val="00717012"/>
    <w:rsid w:val="007543F9"/>
    <w:rsid w:val="0077748C"/>
    <w:rsid w:val="007C4804"/>
    <w:rsid w:val="007E5774"/>
    <w:rsid w:val="0082776A"/>
    <w:rsid w:val="00936ABC"/>
    <w:rsid w:val="0095193B"/>
    <w:rsid w:val="00987589"/>
    <w:rsid w:val="009F17D6"/>
    <w:rsid w:val="009F5632"/>
    <w:rsid w:val="00A020E1"/>
    <w:rsid w:val="00A21ABC"/>
    <w:rsid w:val="00A71726"/>
    <w:rsid w:val="00A74473"/>
    <w:rsid w:val="00AC45C3"/>
    <w:rsid w:val="00B10A60"/>
    <w:rsid w:val="00BA3EE1"/>
    <w:rsid w:val="00BB098C"/>
    <w:rsid w:val="00C17AE5"/>
    <w:rsid w:val="00C63E6B"/>
    <w:rsid w:val="00C6658A"/>
    <w:rsid w:val="00CB0E75"/>
    <w:rsid w:val="00CB7824"/>
    <w:rsid w:val="00D11C4D"/>
    <w:rsid w:val="00D81CC5"/>
    <w:rsid w:val="00D91C8A"/>
    <w:rsid w:val="00DB671C"/>
    <w:rsid w:val="00E76F62"/>
    <w:rsid w:val="00E916A9"/>
    <w:rsid w:val="00F561B8"/>
    <w:rsid w:val="00F80F5B"/>
    <w:rsid w:val="00FA160A"/>
    <w:rsid w:val="00FC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93D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49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498E"/>
    <w:rPr>
      <w:rFonts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D91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91C8A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D91C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1C8A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300</TotalTime>
  <Pages>1</Pages>
  <Words>8</Words>
  <Characters>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hp</cp:lastModifiedBy>
  <cp:revision>9</cp:revision>
  <dcterms:created xsi:type="dcterms:W3CDTF">2013-10-29T01:24:00Z</dcterms:created>
  <dcterms:modified xsi:type="dcterms:W3CDTF">2013-12-12T07:45:00Z</dcterms:modified>
</cp:coreProperties>
</file>