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BDA" w:rsidRPr="00273B61" w:rsidRDefault="00D23CD4" w:rsidP="00895118">
      <w:pPr>
        <w:spacing w:line="360" w:lineRule="auto"/>
        <w:rPr>
          <w:rFonts w:ascii="Times New Roman" w:hAnsi="Times New Roman" w:cs="Times New Roman"/>
          <w:b/>
          <w:sz w:val="20"/>
        </w:rPr>
      </w:pPr>
      <w:r w:rsidRPr="00273B61">
        <w:rPr>
          <w:rFonts w:ascii="Times New Roman" w:hAnsi="Times New Roman" w:cs="Times New Roman"/>
          <w:b/>
          <w:sz w:val="20"/>
        </w:rPr>
        <w:t>Supplemental Figure S1</w:t>
      </w:r>
    </w:p>
    <w:p w:rsidR="00090073" w:rsidRPr="00895118" w:rsidRDefault="00461BDA" w:rsidP="00895118">
      <w:pPr>
        <w:spacing w:line="360" w:lineRule="auto"/>
        <w:rPr>
          <w:rFonts w:ascii="Times New Roman" w:hAnsi="Times New Roman" w:cs="Times New Roman"/>
          <w:sz w:val="20"/>
        </w:rPr>
      </w:pPr>
      <w:r w:rsidRPr="00895118">
        <w:rPr>
          <w:rFonts w:ascii="Times New Roman" w:hAnsi="Times New Roman" w:cs="Times New Roman"/>
          <w:sz w:val="20"/>
        </w:rPr>
        <w:t xml:space="preserve">Protein extracts fractionated on a 4-12% </w:t>
      </w:r>
      <w:proofErr w:type="spellStart"/>
      <w:r w:rsidRPr="00895118">
        <w:rPr>
          <w:rFonts w:ascii="Times New Roman" w:hAnsi="Times New Roman" w:cs="Times New Roman"/>
          <w:sz w:val="20"/>
        </w:rPr>
        <w:t>NuPAGE</w:t>
      </w:r>
      <w:proofErr w:type="spellEnd"/>
      <w:r w:rsidRPr="00895118">
        <w:rPr>
          <w:rFonts w:ascii="Times New Roman" w:hAnsi="Times New Roman" w:cs="Times New Roman"/>
          <w:sz w:val="20"/>
        </w:rPr>
        <w:t xml:space="preserve"> gels, revealed by </w:t>
      </w:r>
      <w:proofErr w:type="spellStart"/>
      <w:r w:rsidRPr="00895118">
        <w:rPr>
          <w:rFonts w:ascii="Times New Roman" w:hAnsi="Times New Roman" w:cs="Times New Roman"/>
          <w:sz w:val="20"/>
        </w:rPr>
        <w:t>SafeStain</w:t>
      </w:r>
      <w:proofErr w:type="spellEnd"/>
      <w:r w:rsidRPr="0089511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895118">
        <w:rPr>
          <w:rFonts w:ascii="Times New Roman" w:hAnsi="Times New Roman" w:cs="Times New Roman"/>
          <w:sz w:val="20"/>
        </w:rPr>
        <w:t>Coomassie</w:t>
      </w:r>
      <w:proofErr w:type="spellEnd"/>
      <w:r w:rsidRPr="00895118">
        <w:rPr>
          <w:rFonts w:ascii="Times New Roman" w:hAnsi="Times New Roman" w:cs="Times New Roman"/>
          <w:sz w:val="20"/>
        </w:rPr>
        <w:t xml:space="preserve"> Blue. Band numbering identifies the source of ions submitted to mass spectrometric analysis confirming the existence of proteins listed in </w:t>
      </w:r>
      <w:r w:rsidR="00542FD5">
        <w:rPr>
          <w:rFonts w:ascii="Times New Roman" w:hAnsi="Times New Roman" w:cs="Times New Roman"/>
          <w:sz w:val="20"/>
        </w:rPr>
        <w:t xml:space="preserve">Supplemental </w:t>
      </w:r>
      <w:r w:rsidRPr="00895118">
        <w:rPr>
          <w:rFonts w:ascii="Times New Roman" w:hAnsi="Times New Roman" w:cs="Times New Roman"/>
          <w:sz w:val="20"/>
        </w:rPr>
        <w:t xml:space="preserve">Files </w:t>
      </w:r>
      <w:r w:rsidR="00542FD5">
        <w:rPr>
          <w:rFonts w:ascii="Times New Roman" w:hAnsi="Times New Roman" w:cs="Times New Roman"/>
          <w:sz w:val="20"/>
        </w:rPr>
        <w:t>2 an</w:t>
      </w:r>
      <w:bookmarkStart w:id="0" w:name="_GoBack"/>
      <w:bookmarkEnd w:id="0"/>
      <w:r w:rsidR="00542FD5">
        <w:rPr>
          <w:rFonts w:ascii="Times New Roman" w:hAnsi="Times New Roman" w:cs="Times New Roman"/>
          <w:sz w:val="20"/>
        </w:rPr>
        <w:t>d 3</w:t>
      </w:r>
      <w:r w:rsidRPr="00895118">
        <w:rPr>
          <w:rFonts w:ascii="Times New Roman" w:hAnsi="Times New Roman" w:cs="Times New Roman"/>
          <w:sz w:val="20"/>
        </w:rPr>
        <w:t>. AM, anterior midgut; PM, posterior midgut and RE, rectum.</w:t>
      </w:r>
    </w:p>
    <w:p w:rsidR="00461BDA" w:rsidRDefault="00103DA6">
      <w:r w:rsidRPr="00461BD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905372" wp14:editId="78DE142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26810" cy="4892040"/>
                <wp:effectExtent l="0" t="0" r="0" b="3810"/>
                <wp:wrapSquare wrapText="bothSides"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064" cy="4892040"/>
                          <a:chOff x="0" y="0"/>
                          <a:chExt cx="6227861" cy="4899025"/>
                        </a:xfrm>
                      </wpg:grpSpPr>
                      <wps:wsp>
                        <wps:cNvPr id="2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58887" y="0"/>
                            <a:ext cx="1276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1BDA" w:rsidRDefault="00461BDA" w:rsidP="00461BD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Soluble proteins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" name="Text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260297" y="0"/>
                            <a:ext cx="14960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1BDA" w:rsidRDefault="00461BDA" w:rsidP="00461BD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Membrane proteins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605070" y="438150"/>
                            <a:ext cx="2622791" cy="4389437"/>
                            <a:chOff x="3605070" y="438150"/>
                            <a:chExt cx="2622791" cy="4389437"/>
                          </a:xfrm>
                        </wpg:grpSpPr>
                        <pic:pic xmlns:pic="http://schemas.openxmlformats.org/drawingml/2006/picture">
                          <pic:nvPicPr>
                            <pic:cNvPr id="90" name="Image 4" descr="Rhodnius soluble et mbrane crop midgut rectum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lum bright="26000" contrast="-4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819" t="25809" r="14273" b="170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4911" y="736600"/>
                              <a:ext cx="477837" cy="4078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Image 4" descr="Rhodnius soluble et mbrane crop midgut rectum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lum bright="26000" contrast="-4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951" t="25809" r="24704" b="170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3723" y="722312"/>
                              <a:ext cx="576263" cy="4078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2" name="ZoneTexte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873" y="441325"/>
                              <a:ext cx="460375" cy="246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93" name="ZoneTexte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1348" y="441325"/>
                              <a:ext cx="598488" cy="246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PM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94" name="ZoneText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8573" y="441325"/>
                              <a:ext cx="649288" cy="246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Image 4" descr="Rhodnius soluble et mbrane crop midgut rectum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lum bright="26000" contrast="-4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737" t="25809" r="36874" b="170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7448" y="727075"/>
                              <a:ext cx="647700" cy="4078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6" name="ZoneText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1573212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97" name="ZoneText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7761" y="825500"/>
                              <a:ext cx="357187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98" name="ZoneTexte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2605087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99" name="ZoneText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2859087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0" name="ZoneText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2761" y="955675"/>
                              <a:ext cx="357187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1" name="ZoneText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9186" y="1041400"/>
                              <a:ext cx="357187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2" name="ZoneText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573462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3" name="ZoneTexte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498" y="4027487"/>
                              <a:ext cx="357188" cy="214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4" name="ZoneTexte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2033587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5" name="ZoneTexte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813175"/>
                              <a:ext cx="357188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6" name="ZoneTexte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709987"/>
                              <a:ext cx="357188" cy="214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7" name="ZoneTexte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956050"/>
                              <a:ext cx="357188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8" name="ZoneTexte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4067175"/>
                              <a:ext cx="357188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09" name="ZoneTexte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4184650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0" name="ZoneTexte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4297362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1" name="ZoneTexte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4424362"/>
                              <a:ext cx="357188" cy="214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2" name="ZoneTexte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430587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3" name="ZoneTexte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248025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4" name="ZoneTexte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273" y="3033712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5" name="ZoneTexte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2761" y="1047750"/>
                              <a:ext cx="357187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6" name="ZoneTexte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498" y="3144837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7" name="ZoneTexte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498" y="3924300"/>
                              <a:ext cx="357188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8" name="ZoneTexte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498" y="3762375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9" name="ZoneTexte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498" y="3390900"/>
                              <a:ext cx="357188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0" name="ZoneTexte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498" y="3670300"/>
                              <a:ext cx="357188" cy="214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1" name="Rectangle 121"/>
                          <wps:cNvSpPr/>
                          <wps:spPr>
                            <a:xfrm>
                              <a:off x="4145061" y="722312"/>
                              <a:ext cx="1871662" cy="41052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61BDA" w:rsidRDefault="00461BDA" w:rsidP="00461BD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2" name="ZoneTexte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3007" y="1916112"/>
                              <a:ext cx="46799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116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3" name="Connecteur droit 126"/>
                          <wps:cNvCnPr/>
                          <wps:spPr>
                            <a:xfrm rot="10800000">
                              <a:off x="3986311" y="2033587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ZoneTexte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949" y="2468562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5" name="Connecteur droit 128"/>
                          <wps:cNvCnPr/>
                          <wps:spPr>
                            <a:xfrm rot="10800000">
                              <a:off x="3999011" y="2598737"/>
                              <a:ext cx="21748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ZoneTexte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949" y="3140075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7" name="Connecteur droit 130"/>
                          <wps:cNvCnPr/>
                          <wps:spPr>
                            <a:xfrm rot="10800000">
                              <a:off x="3991073" y="3270250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ZoneTexte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949" y="3829050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9" name="Connecteur droit 132"/>
                          <wps:cNvCnPr/>
                          <wps:spPr>
                            <a:xfrm rot="10800000">
                              <a:off x="3991073" y="3959225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ZoneTexte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5070" y="650875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kDa</w:t>
                                </w:r>
                                <w:proofErr w:type="spellEnd"/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31" name="Connecteur droit 137"/>
                          <wps:cNvCnPr/>
                          <wps:spPr>
                            <a:xfrm>
                              <a:off x="4135536" y="438150"/>
                              <a:ext cx="1897062" cy="31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ZoneTexte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3007" y="1338262"/>
                              <a:ext cx="46799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33" name="Connecteur droit 143"/>
                          <wps:cNvCnPr/>
                          <wps:spPr>
                            <a:xfrm rot="10800000">
                              <a:off x="3986311" y="1454150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ZoneTexte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949" y="4511675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35" name="Connecteur droit 145"/>
                          <wps:cNvCnPr/>
                          <wps:spPr>
                            <a:xfrm rot="10800000">
                              <a:off x="3991073" y="4641850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41325"/>
                            <a:ext cx="3348037" cy="4457700"/>
                            <a:chOff x="0" y="441325"/>
                            <a:chExt cx="3348037" cy="445770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3" descr="Rhodnius soluble mw crop midgut rectum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lum contrast="4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242" t="25639" r="39877" b="72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9987" y="763587"/>
                              <a:ext cx="792163" cy="406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 4" descr="Rhodnius soluble mw crop midgut rectum3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3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0" t="25272" r="65884" b="69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025" y="765175"/>
                              <a:ext cx="863600" cy="4062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 6" descr="Rhodnius soluble mw crop midgut rectum new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374" t="25237" r="54314" b="71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4787" y="763587"/>
                              <a:ext cx="936625" cy="405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ZoneText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18716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1" name="ZoneText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172878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2" name="ZoneTexte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0447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3" name="ZoneText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1812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4" name="ZoneText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7400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5" name="ZoneText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1852612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6" name="ZoneTexte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62255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7" name="ZoneTexte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5241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8" name="ZoneTexte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4384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19" name="ZoneTexte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1495425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0" name="ZoneTexte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1158875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1" name="ZoneTexte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29257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2" name="ZoneTexte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313531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3" name="ZoneTexte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33686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4" name="ZoneTexte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343535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5" name="ZoneTexte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35687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6" name="ZoneTexte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37465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7" name="ZoneTexte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39544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8" name="ZoneTexte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402431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9" name="ZoneText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42037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0" name="ZoneTexte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451485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1" name="ZoneTexte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14" y="460533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2" name="ZoneTexte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2044700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3" name="ZoneText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0" y="2355850"/>
                              <a:ext cx="377825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 xml:space="preserve">25 </w:t>
                                </w:r>
                                <w:r>
                                  <w:rPr>
                                    <w:rFonts w:ascii="Calibri" w:hAnsi="Calibri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4" name="ZoneTexte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3570287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5" name="ZoneTexte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3684587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6" name="ZoneTexte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0717" y="3863975"/>
                              <a:ext cx="441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28A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7" name="ZoneTexte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4189412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8" name="ZoneTexte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703" y="4489450"/>
                              <a:ext cx="31559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39" name="ZoneTexte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90963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0" name="ZoneTexte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0287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1" name="ZoneTexte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2604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2" name="ZoneTexte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34461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3" name="ZoneTexte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4954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4" name="ZoneTexte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5795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5" name="ZoneTexte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67005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6" name="ZoneTexte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8954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7" name="ZoneTexte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19970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8" name="ZoneTexte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0748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49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22408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0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30663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1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38125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2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45745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3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5749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4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7082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5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7733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6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8479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7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291623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8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00831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59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0829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0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17023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1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340100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2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4258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3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52742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4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63696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5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711575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6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836987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7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392271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8" name="ZoneText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0775" y="4189412"/>
                              <a:ext cx="314325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69" name="ZoneText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800" y="2673350"/>
                              <a:ext cx="434975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 xml:space="preserve">25 </w:t>
                                </w:r>
                                <w:r>
                                  <w:rPr>
                                    <w:rFonts w:ascii="Calibri" w:hAnsi="Calibri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0" name="ZoneTexte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130" y="3944937"/>
                              <a:ext cx="433070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28B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1" name="ZoneTexte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512" y="441325"/>
                              <a:ext cx="460375" cy="246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2" name="ZoneTexte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975" y="441325"/>
                              <a:ext cx="600075" cy="246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PM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3" name="ZoneText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750" y="441325"/>
                              <a:ext cx="649287" cy="246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fr-FR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4" name="Rectangle 74"/>
                          <wps:cNvSpPr/>
                          <wps:spPr>
                            <a:xfrm>
                              <a:off x="539750" y="749300"/>
                              <a:ext cx="2735262" cy="40782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61BDA" w:rsidRDefault="00461BDA" w:rsidP="00461BD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75" name="ZoneTexte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70037"/>
                              <a:ext cx="46799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6" name="Connecteur droit 110"/>
                          <wps:cNvCnPr/>
                          <wps:spPr>
                            <a:xfrm rot="10800000">
                              <a:off x="395287" y="1685925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ZoneTexte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16137"/>
                              <a:ext cx="46799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116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78" name="Connecteur droit 114"/>
                          <wps:cNvCnPr/>
                          <wps:spPr>
                            <a:xfrm rot="10800000">
                              <a:off x="373062" y="2232025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ZoneTexte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43" y="2652712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80" name="Connecteur droit 116"/>
                          <wps:cNvCnPr/>
                          <wps:spPr>
                            <a:xfrm rot="10800000">
                              <a:off x="385762" y="2782887"/>
                              <a:ext cx="217488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ZoneTexte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43" y="3284537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82" name="Connecteur droit 118"/>
                          <wps:cNvCnPr/>
                          <wps:spPr>
                            <a:xfrm rot="10800000">
                              <a:off x="377825" y="3414712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ZoneTexte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43" y="3890962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84" name="Connecteur droit 120"/>
                          <wps:cNvCnPr/>
                          <wps:spPr>
                            <a:xfrm rot="10800000">
                              <a:off x="377825" y="4021137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ZoneTexte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43" y="4422775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86" name="Connecteur droit 122"/>
                          <wps:cNvCnPr/>
                          <wps:spPr>
                            <a:xfrm rot="10800000">
                              <a:off x="377825" y="4552950"/>
                              <a:ext cx="2159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ZoneTexte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23" y="650875"/>
                              <a:ext cx="4667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lang w:val="fr-FR"/>
                                  </w:rPr>
                                  <w:t>kDa</w:t>
                                </w:r>
                                <w:proofErr w:type="spellEnd"/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88" name="Connecteur droit 135"/>
                          <wps:cNvCnPr/>
                          <wps:spPr>
                            <a:xfrm>
                              <a:off x="539750" y="441325"/>
                              <a:ext cx="2735262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ZoneTexte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50" y="4684712"/>
                              <a:ext cx="314325" cy="214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1BDA" w:rsidRDefault="00461BDA" w:rsidP="00461BDA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fr-FR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490.3pt;height:385.2pt;z-index:251659264;mso-position-horizontal:center;mso-position-horizontal-relative:margin;mso-position-vertical:center;mso-position-vertical-relative:margin;mso-width-relative:margin;mso-height-relative:margin" coordsize="62278,48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7" type="#_x0000_t202" style="position:absolute;left:12588;width:127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461BDA" w:rsidRDefault="00461BDA" w:rsidP="00461BD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Soluble proteins</w:t>
                        </w:r>
                      </w:p>
                    </w:txbxContent>
                  </v:textbox>
                </v:shape>
                <v:shape id="TextBox 23" o:spid="_x0000_s1028" type="#_x0000_t202" style="position:absolute;left:42602;width:1496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:rsidR="00461BDA" w:rsidRDefault="00461BDA" w:rsidP="00461BD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Membrane proteins</w:t>
                        </w:r>
                      </w:p>
                    </w:txbxContent>
                  </v:textbox>
                </v:shape>
                <v:group id="Group 5" o:spid="_x0000_s1029" style="position:absolute;left:36050;top:4381;width:26228;height:43894" coordorigin="36050,4381" coordsize="26227,43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30" type="#_x0000_t75" alt="Rhodnius soluble et mbrane crop midgut rectum2.tif" style="position:absolute;left:54849;top:7366;width:4778;height:4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7azBAAAA2wAAAA8AAABkcnMvZG93bnJldi54bWxET89rwjAUvgv7H8IbeNN0G4hW07IJYx6E&#10;WStsx0fyTIvNS2kyrf/9chjs+PH93pSj68SVhtB6VvA0z0AQa29atgpO9ftsCSJEZIOdZ1JwpwBl&#10;8TDZYG78jSu6HqMVKYRDjgqaGPtcyqAbchjmvidO3NkPDmOCg5VmwFsKd518zrKFdNhyamiwp21D&#10;+nL8cQp0tdvuP96+D1/Rv3zW5my1ra1S08fxdQ0i0hj/xX/unVGwSuvTl/QD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t7azBAAAA2wAAAA8AAAAAAAAAAAAAAAAAnwIA&#10;AGRycy9kb3ducmV2LnhtbFBLBQYAAAAABAAEAPcAAACNAwAAAAA=&#10;">
                    <v:imagedata r:id="rId9" o:title="Rhodnius soluble et mbrane crop midgut rectum2" croptop="16914f" cropbottom="11168f" cropleft="51655f" cropright="9354f" gain="62915f" blacklevel="8520f"/>
                    <v:path arrowok="t"/>
                  </v:shape>
                  <v:shape id="Image 4" o:spid="_x0000_s1031" type="#_x0000_t75" alt="Rhodnius soluble et mbrane crop midgut rectum2.tif" style="position:absolute;left:48737;top:7223;width:5762;height:4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8QvCAAAA2wAAAA8AAABkcnMvZG93bnJldi54bWxEj0FrwkAUhO8F/8PyhN7qxhxqE11FJC3S&#10;m1Hx+sg+s8Hs25BdNf77riD0OMzMN8xiNdhW3Kj3jWMF00kCgrhyuuFawWH//fEFwgdkja1jUvAg&#10;D6vl6G2BuXZ33tGtDLWIEPY5KjAhdLmUvjJk0U9cRxy9s+sthij7Wuoe7xFuW5kmyae02HBcMNjR&#10;xlB1Ka9WQTsUx+xUGPnjy1l6+s0uSbovlHofD+s5iEBD+A+/2lutIJvC80v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WfELwgAAANsAAAAPAAAAAAAAAAAAAAAAAJ8C&#10;AABkcnMvZG93bnJldi54bWxQSwUGAAAAAAQABAD3AAAAjgMAAAAA&#10;">
                    <v:imagedata r:id="rId9" o:title="Rhodnius soluble et mbrane crop midgut rectum2" croptop="16914f" cropbottom="11168f" cropleft="43877f" cropright="16190f" gain="62915f" blacklevel="8520f"/>
                    <v:path arrowok="t"/>
                  </v:shape>
                  <v:shape id="ZoneTexte 6" o:spid="_x0000_s1032" type="#_x0000_t202" style="position:absolute;left:42958;top:4413;width:460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fjs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l+O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AM</w:t>
                          </w:r>
                        </w:p>
                      </w:txbxContent>
                    </v:textbox>
                  </v:shape>
                  <v:shape id="ZoneTexte 8" o:spid="_x0000_s1033" type="#_x0000_t202" style="position:absolute;left:49213;top:4413;width:598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6F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voV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PM</w:t>
                          </w:r>
                        </w:p>
                      </w:txbxContent>
                    </v:textbox>
                  </v:shape>
                  <v:shape id="ZoneTexte 9" o:spid="_x0000_s1034" type="#_x0000_t202" style="position:absolute;left:55785;top:4413;width:649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Yc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2Jh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RE</w:t>
                          </w:r>
                        </w:p>
                      </w:txbxContent>
                    </v:textbox>
                  </v:shape>
                  <v:shape id="Image 4" o:spid="_x0000_s1035" type="#_x0000_t75" alt="Rhodnius soluble et mbrane crop midgut rectum2.tif" style="position:absolute;left:41974;top:7270;width:6477;height:4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iDe8AAAA2wAAAA8AAABkcnMvZG93bnJldi54bWxEj8sKwjAQRfeC/xBGcKepgq9qFBEEcSM+&#10;PmBsxrbYTEoStf69EQSXl3Mf3MWqMZV4kvOlZQWDfgKCOLO65FzB5bztTUH4gKyxskwK3uRhtWy3&#10;Fphq++IjPU8hF7GEfYoKihDqVEqfFWTQ921NHNnNOoMhSpdL7fAVy00lh0kylgZLjgsF1rQpKLuf&#10;HkbBfnKtzw85vjg+VDtEr4/NTivV7TTrOYhATfibf+nIYTaC75f4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zzYg3vAAAANsAAAAPAAAAAAAAAAAAAAAAAJ8CAABkcnMv&#10;ZG93bnJldi54bWxQSwUGAAAAAAQABAD3AAAAiAMAAAAA&#10;">
                    <v:imagedata r:id="rId9" o:title="Rhodnius soluble et mbrane crop midgut rectum2" croptop="16914f" cropbottom="11168f" cropleft="35217f" cropright="24166f" gain="62915f" blacklevel="8520f"/>
                    <v:path arrowok="t"/>
                  </v:shape>
                  <v:shape id="ZoneTexte 16" o:spid="_x0000_s1036" type="#_x0000_t202" style="position:absolute;left:41942;top:15732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Zjc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ljO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1WY3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02</w:t>
                          </w:r>
                        </w:p>
                      </w:txbxContent>
                    </v:textbox>
                  </v:shape>
                  <v:shape id="ZoneTexte 17" o:spid="_x0000_s1037" type="#_x0000_t202" style="position:absolute;left:41577;top:8255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8Fs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+B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wW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01</w:t>
                          </w:r>
                        </w:p>
                      </w:txbxContent>
                    </v:textbox>
                  </v:shape>
                  <v:shape id="ZoneTexte 18" o:spid="_x0000_s1038" type="#_x0000_t202" style="position:absolute;left:41942;top:26050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ZL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maGS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</w:p>
                      </w:txbxContent>
                    </v:textbox>
                  </v:shape>
                  <v:shape id="ZoneTexte 19" o:spid="_x0000_s1039" type="#_x0000_t202" style="position:absolute;left:41942;top:28590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N/8IA&#10;AADbAAAADwAAAGRycy9kb3ducmV2LnhtbESPT2vCQBTE74V+h+UVeqsbhRaNriL+AQ+9qPH+yL5m&#10;Q7NvQ/Zp4rd3hUKPw8z8hlmsBt+oG3WxDmxgPMpAEZfB1lwZKM77jymoKMgWm8Bk4E4RVsvXlwXm&#10;NvR8pNtJKpUgHHM04ETaXOtYOvIYR6ElTt5P6DxKkl2lbYd9gvtGT7LsS3usOS04bGnjqPw9Xb0B&#10;Ebse34udj4fL8L3tXVZ+YmHM+9uwnoMSGuQ//Nc+WAOz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s3/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04</w:t>
                          </w:r>
                        </w:p>
                      </w:txbxContent>
                    </v:textbox>
                  </v:shape>
                  <v:shape id="ZoneTexte 20" o:spid="_x0000_s1040" type="#_x0000_t202" style="position:absolute;left:47927;top:9556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y+c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L5wgAAANw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16</w:t>
                          </w:r>
                        </w:p>
                      </w:txbxContent>
                    </v:textbox>
                  </v:shape>
                  <v:shape id="ZoneTexte 22" o:spid="_x0000_s1041" type="#_x0000_t202" style="position:absolute;left:53991;top:10414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XYsAA&#10;AADcAAAADwAAAGRycy9kb3ducmV2LnhtbERPTWvCQBC9F/oflin0VndTqEh0FbEteOhFG+9DdswG&#10;s7MhOzXx33cLQm/zeJ+z2kyhU1caUhvZQjEzoIjr6FpuLFTfny8LUEmQHXaRycKNEmzWjw8rLF0c&#10;+UDXozQqh3Aq0YIX6UutU+0pYJrFnjhz5zgElAyHRrsBxxweOv1qzFwHbDk3eOxp56m+HH+CBRG3&#10;LW7VR0j70/T1PnpTv2Fl7fPTtF2CEprkX3x3712ebwr4eyZ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gXYs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24</w:t>
                          </w:r>
                        </w:p>
                      </w:txbxContent>
                    </v:textbox>
                  </v:shape>
                  <v:shape id="ZoneTexte 23" o:spid="_x0000_s1042" type="#_x0000_t202" style="position:absolute;left:41942;top:35734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08</w:t>
                          </w:r>
                        </w:p>
                      </w:txbxContent>
                    </v:textbox>
                  </v:shape>
                  <v:shape id="ZoneTexte 24" o:spid="_x0000_s1043" type="#_x0000_t202" style="position:absolute;left:48514;top:40274;width:3572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sjsAA&#10;AADcAAAADwAAAGRycy9kb3ducmV2LnhtbERPTWsCMRC9F/ofwhS81USlpWyNIq2Ch15qt/dhM24W&#10;N5NlM7rrv28Kgrd5vM9ZrsfQqgv1qYlsYTY1oIir6BquLZQ/u+c3UEmQHbaRycKVEqxXjw9LLFwc&#10;+JsuB6lVDuFUoAUv0hVap8pTwDSNHXHmjrEPKBn2tXY9Djk8tHpuzKsO2HBu8NjRh6fqdDgHCyJu&#10;M7uW25D2v+PX5+BN9YKltZOncfMOSmiUu/jm3rs83yz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Ysjs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23</w:t>
                          </w:r>
                        </w:p>
                      </w:txbxContent>
                    </v:textbox>
                  </v:shape>
                  <v:shape id="ZoneTexte 25" o:spid="_x0000_s1044" type="#_x0000_t202" style="position:absolute;left:41942;top:20335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0+sAA&#10;AADcAAAADwAAAGRycy9kb3ducmV2LnhtbERPTWsCMRC9F/ofwhS81USxpWyNIq2Ch15qt/dhM24W&#10;N5NlM7rrv28Kgrd5vM9ZrsfQqgv1qYlsYTY1oIir6BquLZQ/u+c3UEmQHbaRycKVEqxXjw9LLFwc&#10;+JsuB6lVDuFUoAUv0hVap8pTwDSNHXHmjrEPKBn2tXY9Djk8tHpuzKsO2HBu8NjRh6fqdDgHCyJu&#10;M7uW25D2v+PX5+BN9YKltZOncfMOSmiUu/jm3rs83yz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+0+s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25</w:t>
                          </w:r>
                        </w:p>
                      </w:txbxContent>
                    </v:textbox>
                  </v:shape>
                  <v:shape id="ZoneTexte 26" o:spid="_x0000_s1045" type="#_x0000_t202" style="position:absolute;left:41942;top:38131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RYcAA&#10;AADcAAAADwAAAGRycy9kb3ducmV2LnhtbERPTWvCQBC9F/oflhF6a3YtWCR1FbEWPPRSTe9DdpoN&#10;zc6G7Gjiv+8WBG/zeJ+z2kyhUxcaUhvZwrwwoIjr6FpuLFSnj+clqCTIDrvIZOFKCTbrx4cVli6O&#10;/EWXozQqh3Aq0YIX6UutU+0pYCpiT5y5nzgElAyHRrsBxxweOv1izKsO2HJu8NjTzlP9ezwHCyJu&#10;O79W+5AO39Pn++hNvcDK2qfZtH0DJTTJXXxzH1yebxbw/0y+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MRYc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10</w:t>
                          </w:r>
                        </w:p>
                      </w:txbxContent>
                    </v:textbox>
                  </v:shape>
                  <v:shape id="ZoneTexte 28" o:spid="_x0000_s1046" type="#_x0000_t202" style="position:absolute;left:41942;top:37099;width:3572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09</w:t>
                          </w:r>
                        </w:p>
                      </w:txbxContent>
                    </v:textbox>
                  </v:shape>
                  <v:shape id="ZoneTexte 29" o:spid="_x0000_s1047" type="#_x0000_t202" style="position:absolute;left:41942;top:39560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11</w:t>
                          </w:r>
                        </w:p>
                      </w:txbxContent>
                    </v:textbox>
                  </v:shape>
                  <v:shape id="ZoneTexte 30" o:spid="_x0000_s1048" type="#_x0000_t202" style="position:absolute;left:41942;top:40671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+/8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XV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7/wgAAANw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12</w:t>
                          </w:r>
                        </w:p>
                      </w:txbxContent>
                    </v:textbox>
                  </v:shape>
                  <v:shape id="ZoneTexte 31" o:spid="_x0000_s1049" type="#_x0000_t202" style="position:absolute;left:41942;top:41846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bZMAA&#10;AADc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97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4bZM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13</w:t>
                          </w:r>
                        </w:p>
                      </w:txbxContent>
                    </v:textbox>
                  </v:shape>
                  <v:shape id="ZoneTexte 32" o:spid="_x0000_s1050" type="#_x0000_t202" style="position:absolute;left:41942;top:42973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14</w:t>
                          </w:r>
                        </w:p>
                      </w:txbxContent>
                    </v:textbox>
                  </v:shape>
                  <v:shape id="ZoneTexte 33" o:spid="_x0000_s1051" type="#_x0000_t202" style="position:absolute;left:41942;top:44243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Bv78A&#10;AADcAAAADwAAAGRycy9kb3ducmV2LnhtbERPTWvCQBC9F/wPywje6iYFRVJXkVrBQy/aeB+y02xo&#10;djZkRxP/vVsQepvH+5z1dvStulEfm8AG8nkGirgKtuHaQPl9eF2BioJssQ1MBu4UYbuZvKyxsGHg&#10;E93OUqsUwrFAA06kK7SOlSOPcR464sT9hN6jJNjX2vY4pHDf6rcsW2qPDacGhx19OKp+z1dvQMTu&#10;8nv56ePxMn7tB5dVCyyNmU3H3TsooVH+xU/30ab5eQ5/z6QL9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YG/vwAAANw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15</w:t>
                          </w:r>
                        </w:p>
                      </w:txbxContent>
                    </v:textbox>
                  </v:shape>
                  <v:shape id="ZoneTexte 35" o:spid="_x0000_s1052" type="#_x0000_t202" style="position:absolute;left:41942;top:34305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fy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x/IvwAAANw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07</w:t>
                          </w:r>
                        </w:p>
                      </w:txbxContent>
                    </v:textbox>
                  </v:shape>
                  <v:shape id="ZoneTexte 36" o:spid="_x0000_s1053" type="#_x0000_t202" style="position:absolute;left:41942;top:32480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+6U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+6U8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06</w:t>
                          </w:r>
                        </w:p>
                      </w:txbxContent>
                    </v:textbox>
                  </v:shape>
                  <v:shape id="ZoneTexte 38" o:spid="_x0000_s1054" type="#_x0000_t202" style="position:absolute;left:41942;top:30337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iJ8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YiJ8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05</w:t>
                          </w:r>
                        </w:p>
                      </w:txbxContent>
                    </v:textbox>
                  </v:shape>
                  <v:shape id="ZoneTexte 39" o:spid="_x0000_s1055" type="#_x0000_t202" style="position:absolute;left:47927;top:10477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Hv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wU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oe8vwAAANw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17</w:t>
                          </w:r>
                        </w:p>
                      </w:txbxContent>
                    </v:textbox>
                  </v:shape>
                  <v:shape id="ZoneTexte 40" o:spid="_x0000_s1056" type="#_x0000_t202" style="position:absolute;left:48514;top:31448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Zy7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+RL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qBnLvwAAANw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18</w:t>
                          </w:r>
                        </w:p>
                      </w:txbxContent>
                    </v:textbox>
                  </v:shape>
                  <v:shape id="ZoneTexte 41" o:spid="_x0000_s1057" type="#_x0000_t202" style="position:absolute;left:48514;top:39243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8UMAA&#10;AADc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HwG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S8UM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22</w:t>
                          </w:r>
                        </w:p>
                      </w:txbxContent>
                    </v:textbox>
                  </v:shape>
                  <v:shape id="ZoneTexte 42" o:spid="_x0000_s1058" type="#_x0000_t202" style="position:absolute;left:48514;top:37623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oIs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5VW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ygiwgAAANw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21</w:t>
                          </w:r>
                        </w:p>
                      </w:txbxContent>
                    </v:textbox>
                  </v:shape>
                  <v:shape id="ZoneTexte 43" o:spid="_x0000_s1059" type="#_x0000_t202" style="position:absolute;left:48514;top:33909;width:357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19</w:t>
                          </w:r>
                        </w:p>
                      </w:txbxContent>
                    </v:textbox>
                  </v:shape>
                  <v:shape id="ZoneTexte 44" o:spid="_x0000_s1060" type="#_x0000_t202" style="position:absolute;left:48514;top:36703;width:3572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</w:txbxContent>
                    </v:textbox>
                  </v:shape>
                  <v:rect id="Rectangle 121" o:spid="_x0000_s1061" style="position:absolute;left:41450;top:7223;width:18717;height:41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h+MQA&#10;AADcAAAADwAAAGRycy9kb3ducmV2LnhtbERPTWvCQBC9C/6HZYTedKOHIqmboIJQaCvEtIXeht1p&#10;Es3OhuxWU3+9Wyh4m8f7nFU+2FacqfeNYwXzWQKCWDvTcKXgvdxNlyB8QDbYOiYFv+Qhz8ajFabG&#10;Xbig8yFUIoawT1FBHUKXSul1TRb9zHXEkft2vcUQYV9J0+MlhttWLpLkUVpsODbU2NG2Jn06/FgF&#10;9PF5LK5fL3r/qteu4G0oN+WbUg+TYf0EItAQ7uJ/97OJ8xdz+HsmX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4fjEAAAA3AAAAA8AAAAAAAAAAAAAAAAAmAIAAGRycy9k&#10;b3ducmV2LnhtbFBLBQYAAAAABAAEAPUAAACJAwAAAAA=&#10;" filled="f" strokecolor="#243f60 [1604]" strokeweight="2pt">
                    <v:textbox>
                      <w:txbxContent>
                        <w:p w:rsidR="00461BDA" w:rsidRDefault="00461BDA" w:rsidP="00461B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ZoneTexte 125" o:spid="_x0000_s1062" type="#_x0000_t202" style="position:absolute;left:36130;top:19161;width:468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116</w:t>
                          </w:r>
                        </w:p>
                      </w:txbxContent>
                    </v:textbox>
                  </v:shape>
                  <v:line id="Connecteur droit 126" o:spid="_x0000_s1063" style="position:absolute;rotation:180;visibility:visible;mso-wrap-style:square" from="39863,20335" to="42022,2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ULn78AAADcAAAADwAAAGRycy9kb3ducmV2LnhtbERPTYvCMBC9L/gfwgje1lSFRapRRBD0&#10;JOvqfWymTbGZlCTW6q83Cwt7m8f7nOW6t43oyIfasYLJOANBXDhdc6Xg/LP7nIMIEVlj45gUPCnA&#10;ejX4WGKu3YO/qTvFSqQQDjkqMDG2uZShMGQxjF1LnLjSeYsxQV9J7fGRwm0jp1n2JS3WnBoMtrQ1&#10;VNxOd6ugNGR23aU8B/m8za/4Ki/+cFRqNOw3CxCR+vgv/nPvdZo/ncHvM+kC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ULn78AAADcAAAADwAAAAAAAAAAAAAAAACh&#10;AgAAZHJzL2Rvd25yZXYueG1sUEsFBgAAAAAEAAQA+QAAAI0DAAAAAA==&#10;" strokecolor="#4579b8 [3044]"/>
                  <v:shape id="ZoneTexte 127" o:spid="_x0000_s1064" type="#_x0000_t202" style="position:absolute;left:37209;top:24685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97</w:t>
                          </w:r>
                        </w:p>
                      </w:txbxContent>
                    </v:textbox>
                  </v:shape>
                  <v:line id="Connecteur droit 128" o:spid="_x0000_s1065" style="position:absolute;rotation:180;visibility:visible;mso-wrap-style:square" from="39990,25987" to="42164,2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2cL8AAADcAAAADwAAAGRycy9kb3ducmV2LnhtbERPTYvCMBC9L/gfwgje1lTBRapRRBD0&#10;JOvqfWymTbGZlCTW6q83Cwt7m8f7nOW6t43oyIfasYLJOANBXDhdc6Xg/LP7nIMIEVlj45gUPCnA&#10;ejX4WGKu3YO/qTvFSqQQDjkqMDG2uZShMGQxjF1LnLjSeYsxQV9J7fGRwm0jp1n2JS3WnBoMtrQ1&#10;VNxOd6ugNGR23aU8B/m8za/4Ki/+cFRqNOw3CxCR+vgv/nPvdZo/ncHvM+kC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LA2cL8AAADcAAAADwAAAAAAAAAAAAAAAACh&#10;AgAAZHJzL2Rvd25yZXYueG1sUEsFBgAAAAAEAAQA+QAAAI0DAAAAAA==&#10;" strokecolor="#4579b8 [3044]"/>
                  <v:shape id="ZoneTexte 129" o:spid="_x0000_s1066" type="#_x0000_t202" style="position:absolute;left:37209;top:31400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66</w:t>
                          </w:r>
                        </w:p>
                      </w:txbxContent>
                    </v:textbox>
                  </v:shape>
                  <v:line id="Connecteur droit 130" o:spid="_x0000_s1067" style="position:absolute;rotation:180;visibility:visible;mso-wrap-style:square" from="39910,32702" to="42069,3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4NnL8AAADcAAAADwAAAGRycy9kb3ducmV2LnhtbERPTYvCMBC9L/gfwgje1lQPrlSjiCDo&#10;SdbV+9hMm2IzKUms1V9vFhb2No/3Oct1bxvRkQ+1YwWTcQaCuHC65krB+Wf3OQcRIrLGxjEpeFKA&#10;9WrwscRcuwd/U3eKlUghHHJUYGJscylDYchiGLuWOHGl8xZjgr6S2uMjhdtGTrNsJi3WnBoMtrQ1&#10;VNxOd6ugNGR23aU8B/m8za/4Ki/+cFRqNOw3CxCR+vgv/nPvdZo//YLfZ9IF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y4NnL8AAADcAAAADwAAAAAAAAAAAAAAAACh&#10;AgAAZHJzL2Rvd25yZXYueG1sUEsFBgAAAAAEAAQA+QAAAI0DAAAAAA==&#10;" strokecolor="#4579b8 [3044]"/>
                  <v:shape id="ZoneTexte 131" o:spid="_x0000_s1068" type="#_x0000_t202" style="position:absolute;left:37209;top:38290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55</w:t>
                          </w:r>
                        </w:p>
                      </w:txbxContent>
                    </v:textbox>
                  </v:shape>
                  <v:line id="Connecteur droit 132" o:spid="_x0000_s1069" style="position:absolute;rotation:180;visibility:visible;mso-wrap-style:square" from="39910,39592" to="42069,3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08db8AAADcAAAADwAAAGRycy9kb3ducmV2LnhtbERPS4vCMBC+L/gfwgje1lQPotUoIgju&#10;aVkf97GZNsVmUpJYq7/eLCzsbT6+56w2vW1ERz7UjhVMxhkI4sLpmisF59P+cw4iRGSNjWNS8KQA&#10;m/XgY4W5dg/+oe4YK5FCOOSowMTY5lKGwpDFMHYtceJK5y3GBH0ltcdHCreNnGbZTFqsOTUYbGln&#10;qLgd71ZBacjsu0t5DvJ5m1/xVV7817dSo2G/XYKI1Md/8Z/7oNP86QJ+n0kX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f08db8AAADcAAAADwAAAAAAAAAAAAAAAACh&#10;AgAAZHJzL2Rvd25yZXYueG1sUEsFBgAAAAAEAAQA+QAAAI0DAAAAAA==&#10;" strokecolor="#4579b8 [3044]"/>
                  <v:shape id="ZoneTexte 136" o:spid="_x0000_s1070" type="#_x0000_t202" style="position:absolute;left:36050;top:6508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spellStart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kDa</w:t>
                          </w:r>
                          <w:proofErr w:type="spellEnd"/>
                        </w:p>
                      </w:txbxContent>
                    </v:textbox>
                  </v:shape>
                  <v:line id="Connecteur droit 137" o:spid="_x0000_s1071" style="position:absolute;visibility:visible;mso-wrap-style:square" from="41355,4381" to="60325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+QRsAAAADcAAAADwAAAGRycy9kb3ducmV2LnhtbERPTYvCMBC9L/gfwgh7W1NdEKlGUUF3&#10;r1v14G1oxqbYTEqS2u6/3ywI3ubxPme1GWwjHuRD7VjBdJKBIC6drrlScD4dPhYgQkTW2DgmBb8U&#10;YLMeva0w167nH3oUsRIphEOOCkyMbS5lKA1ZDBPXEifu5rzFmKCvpPbYp3DbyFmWzaXFmlODwZb2&#10;hsp70VkF124X/ddJbvti2B/N7NCUnbso9T4etksQkYb4Ej/d3zrN/5zC/zPpAr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/kEbAAAAA3AAAAA8AAAAAAAAAAAAAAAAA&#10;oQIAAGRycy9kb3ducmV2LnhtbFBLBQYAAAAABAAEAPkAAACOAwAAAAA=&#10;" strokecolor="black [3213]" strokeweight="1.5pt"/>
                  <v:shape id="ZoneTexte 108" o:spid="_x0000_s1072" type="#_x0000_t202" style="position:absolute;left:36130;top:13382;width:468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200</w:t>
                          </w:r>
                        </w:p>
                      </w:txbxContent>
                    </v:textbox>
                  </v:shape>
                  <v:line id="Connecteur droit 143" o:spid="_x0000_s1073" style="position:absolute;rotation:180;visibility:visible;mso-wrap-style:square" from="39863,14541" to="42022,1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dQr8AAADcAAAADwAAAGRycy9kb3ducmV2LnhtbERPS4vCMBC+L/gfwgje1tQVFqlGEUFw&#10;T7I+7mMzbYrNpCSxVn+9WVjwNh/fcxar3jaiIx9qxwom4wwEceF0zZWC03H7OQMRIrLGxjEpeFCA&#10;1XLwscBcuzv/UneIlUghHHJUYGJscylDYchiGLuWOHGl8xZjgr6S2uM9hdtGfmXZt7RYc2ow2NLG&#10;UHE93KyC0pDZdufyFOTjOrvgszz7n71So2G/noOI1Me3+N+902n+dAp/z6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cydQr8AAADcAAAADwAAAAAAAAAAAAAAAACh&#10;AgAAZHJzL2Rvd25yZXYueG1sUEsFBgAAAAAEAAQA+QAAAI0DAAAAAA==&#10;" strokecolor="#4579b8 [3044]"/>
                  <v:shape id="ZoneTexte 121" o:spid="_x0000_s1074" type="#_x0000_t202" style="position:absolute;left:37209;top:45116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36</w:t>
                          </w:r>
                        </w:p>
                      </w:txbxContent>
                    </v:textbox>
                  </v:shape>
                  <v:line id="Connecteur droit 145" o:spid="_x0000_s1075" style="position:absolute;rotation:180;visibility:visible;mso-wrap-style:square" from="39910,46418" to="42069,4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grc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j0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poK3AAAAA3AAAAA8AAAAAAAAAAAAAAAAA&#10;oQIAAGRycy9kb3ducmV2LnhtbFBLBQYAAAAABAAEAPkAAACOAwAAAAA=&#10;" strokecolor="#4579b8 [3044]"/>
                </v:group>
                <v:group id="Group 6" o:spid="_x0000_s1076" style="position:absolute;top:4413;width:33480;height:44577" coordorigin=",4413" coordsize="33480,44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Image 3" o:spid="_x0000_s1077" type="#_x0000_t75" alt="Rhodnius soluble mw crop midgut rectum2.tif" style="position:absolute;left:24399;top:7635;width:7922;height:40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k5XDAAAA2gAAAA8AAABkcnMvZG93bnJldi54bWxEj9FqwkAURN8L/sNyhb5I3bQPaYhZRYSC&#10;hRrQ5gMu2WsSzN6Nu6tJ/74rFPo4zMwZpthMphd3cr6zrOB1mYAgrq3uuFFQfX+8ZCB8QNbYWyYF&#10;P+Rhs549FZhrO/KR7qfQiAhhn6OCNoQhl9LXLRn0SzsQR+9sncEQpWukdjhGuOnlW5Kk0mDHcaHF&#10;gXYt1ZfTzSgIVywXXfrJzuyOh+2i/KrGKlPqeT5tVyACTeE//NfeawXv8LgSb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iTlcMAAADaAAAADwAAAAAAAAAAAAAAAACf&#10;AgAAZHJzL2Rvd25yZXYueG1sUEsFBgAAAAAEAAQA9wAAAI8DAAAAAA==&#10;">
                    <v:imagedata r:id="rId10" o:title="Rhodnius soluble mw crop midgut rectum2" croptop="16803f" cropbottom="4783f" cropleft="34237f" cropright="26134f" gain="121363f"/>
                    <v:path arrowok="t"/>
                  </v:shape>
                  <v:shape id="Image 4" o:spid="_x0000_s1078" type="#_x0000_t75" alt="Rhodnius soluble mw crop midgut rectum3.tif" style="position:absolute;left:5810;top:7651;width:8636;height:40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aJ4y/AAAA2gAAAA8AAABkcnMvZG93bnJldi54bWxET8uKwjAU3Qv+Q7jC7DRxFoNUo6igzM7H&#10;zEiX1+baFpub0sRa/XqzEGZ5OO/ZorOVaKnxpWMN45ECQZw5U3Ku4fdnM5yA8AHZYOWYNDzIw2Le&#10;780wMe7OB2qPIRcxhH2CGooQ6kRKnxVk0Y9cTRy5i2sshgibXJoG7zHcVvJTqS9pseTYUGBN64Ky&#10;6/FmNey2q6CeqcJU/e3rdFPZybk9af0x6JZTEIG68C9+u7+Nhrg1Xok3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GieMvwAAANoAAAAPAAAAAAAAAAAAAAAAAJ8CAABk&#10;cnMvZG93bnJldi54bWxQSwUGAAAAAAQABAD3AAAAiwMAAAAA&#10;">
                    <v:imagedata r:id="rId11" o:title="Rhodnius soluble mw crop midgut rectum3" croptop="16562f" cropbottom="4570f" cropleft="16725f" cropright="43178f" gain="105703f"/>
                    <v:path arrowok="t"/>
                  </v:shape>
                  <v:shape id="Image 6" o:spid="_x0000_s1079" type="#_x0000_t75" alt="Rhodnius soluble mw crop midgut rectum new2.tif" style="position:absolute;left:14747;top:7635;width:9367;height:40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G5zBAAAA2gAAAA8AAABkcnMvZG93bnJldi54bWxEj0uLAjEQhO+C/yG04E0zKsg6mhGf6HVd&#10;Qbw1k56HTjrDJOr4783Cwh6LqvqKWixbU4knNa60rGA0jEAQp1aXnCs4/+wHXyCcR9ZYWSYFb3Kw&#10;TLqdBcbavvibniefiwBhF6OCwvs6ltKlBRl0Q1sTBy+zjUEfZJNL3eArwE0lx1E0lQZLDgsF1rQp&#10;KL2fHkbBGg/lDCf6yNft/pa+D/dsddkp1e+1qzkIT63/D/+1j1rBDH6vhBsgk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+G5zBAAAA2gAAAA8AAAAAAAAAAAAAAAAAnwIA&#10;AGRycy9kb3ducmV2LnhtbFBLBQYAAAAABAAEAPcAAACNAwAAAAA=&#10;">
                    <v:imagedata r:id="rId12" o:title="Rhodnius soluble mw crop midgut rectum new2" croptop="16539f" cropbottom="4685f" cropleft="23838f" cropright="35595f"/>
                    <v:path arrowok="t"/>
                  </v:shape>
                  <v:shape id="ZoneTexte 16" o:spid="_x0000_s1080" type="#_x0000_t202" style="position:absolute;left:5397;top:18716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02</w:t>
                          </w:r>
                        </w:p>
                      </w:txbxContent>
                    </v:textbox>
                  </v:shape>
                  <v:shape id="ZoneTexte 17" o:spid="_x0000_s1081" type="#_x0000_t202" style="position:absolute;left:5397;top:17287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01</w:t>
                          </w:r>
                        </w:p>
                      </w:txbxContent>
                    </v:textbox>
                  </v:shape>
                  <v:shape id="ZoneTexte 18" o:spid="_x0000_s1082" type="#_x0000_t202" style="position:absolute;left:5397;top:20447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</w:p>
                      </w:txbxContent>
                    </v:textbox>
                  </v:shape>
                  <v:shape id="ZoneTexte 19" o:spid="_x0000_s1083" type="#_x0000_t202" style="position:absolute;left:5397;top:21812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04</w:t>
                          </w:r>
                        </w:p>
                      </w:txbxContent>
                    </v:textbox>
                  </v:shape>
                  <v:shape id="ZoneTexte 22" o:spid="_x0000_s1084" type="#_x0000_t202" style="position:absolute;left:5397;top:27400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08</w:t>
                          </w:r>
                        </w:p>
                      </w:txbxContent>
                    </v:textbox>
                  </v:shape>
                  <v:shape id="ZoneTexte 23" o:spid="_x0000_s1085" type="#_x0000_t202" style="position:absolute;left:14477;top:18526;width:31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23</w:t>
                          </w:r>
                        </w:p>
                      </w:txbxContent>
                    </v:textbox>
                  </v:shape>
                  <v:shape id="ZoneTexte 32" o:spid="_x0000_s1086" type="#_x0000_t202" style="position:absolute;left:5397;top:26225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07</w:t>
                          </w:r>
                        </w:p>
                      </w:txbxContent>
                    </v:textbox>
                  </v:shape>
                  <v:shape id="ZoneTexte 33" o:spid="_x0000_s1087" type="#_x0000_t202" style="position:absolute;left:5397;top:25241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06</w:t>
                          </w:r>
                        </w:p>
                      </w:txbxContent>
                    </v:textbox>
                  </v:shape>
                  <v:shape id="ZoneTexte 34" o:spid="_x0000_s1088" type="#_x0000_t202" style="position:absolute;left:5397;top:24384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05</w:t>
                          </w:r>
                        </w:p>
                      </w:txbxContent>
                    </v:textbox>
                  </v:shape>
                  <v:shape id="ZoneTexte 37" o:spid="_x0000_s1089" type="#_x0000_t202" style="position:absolute;left:14477;top:14954;width:31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22</w:t>
                          </w:r>
                        </w:p>
                      </w:txbxContent>
                    </v:textbox>
                  </v:shape>
                  <v:shape id="ZoneTexte 38" o:spid="_x0000_s1090" type="#_x0000_t202" style="position:absolute;left:14477;top:11588;width:315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21</w:t>
                          </w:r>
                        </w:p>
                      </w:txbxContent>
                    </v:textbox>
                  </v:shape>
                  <v:shape id="ZoneTexte 42" o:spid="_x0000_s1091" type="#_x0000_t202" style="position:absolute;left:5397;top:29257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09</w:t>
                          </w:r>
                        </w:p>
                      </w:txbxContent>
                    </v:textbox>
                  </v:shape>
                  <v:shape id="ZoneTexte 43" o:spid="_x0000_s1092" type="#_x0000_t202" style="position:absolute;left:5397;top:31353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10</w:t>
                          </w:r>
                        </w:p>
                      </w:txbxContent>
                    </v:textbox>
                  </v:shape>
                  <v:shape id="ZoneTexte 44" o:spid="_x0000_s1093" type="#_x0000_t202" style="position:absolute;left:5397;top:33686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11</w:t>
                          </w:r>
                        </w:p>
                      </w:txbxContent>
                    </v:textbox>
                  </v:shape>
                  <v:shape id="ZoneTexte 45" o:spid="_x0000_s1094" type="#_x0000_t202" style="position:absolute;left:5397;top:34353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12</w:t>
                          </w:r>
                        </w:p>
                      </w:txbxContent>
                    </v:textbox>
                  </v:shape>
                  <v:shape id="ZoneTexte 46" o:spid="_x0000_s1095" type="#_x0000_t202" style="position:absolute;left:5397;top:35687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13</w:t>
                          </w:r>
                        </w:p>
                      </w:txbxContent>
                    </v:textbox>
                  </v:shape>
                  <v:shape id="ZoneTexte 47" o:spid="_x0000_s1096" type="#_x0000_t202" style="position:absolute;left:5397;top:37465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14</w:t>
                          </w:r>
                        </w:p>
                      </w:txbxContent>
                    </v:textbox>
                  </v:shape>
                  <v:shape id="ZoneTexte 48" o:spid="_x0000_s1097" type="#_x0000_t202" style="position:absolute;left:5397;top:39544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15</w:t>
                          </w:r>
                        </w:p>
                      </w:txbxContent>
                    </v:textbox>
                  </v:shape>
                  <v:shape id="ZoneTexte 49" o:spid="_x0000_s1098" type="#_x0000_t202" style="position:absolute;left:5397;top:40243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16</w:t>
                          </w:r>
                        </w:p>
                      </w:txbxContent>
                    </v:textbox>
                  </v:shape>
                  <v:shape id="ZoneTexte 50" o:spid="_x0000_s1099" type="#_x0000_t202" style="position:absolute;left:5397;top:42037;width:314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17</w:t>
                          </w:r>
                        </w:p>
                      </w:txbxContent>
                    </v:textbox>
                  </v:shape>
                  <v:shape id="ZoneTexte 51" o:spid="_x0000_s1100" type="#_x0000_t202" style="position:absolute;left:5397;top:45148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18</w:t>
                          </w:r>
                        </w:p>
                      </w:txbxContent>
                    </v:textbox>
                  </v:shape>
                  <v:shape id="ZoneTexte 52" o:spid="_x0000_s1101" type="#_x0000_t202" style="position:absolute;left:5397;top:46053;width:314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19</w:t>
                          </w:r>
                        </w:p>
                      </w:txbxContent>
                    </v:textbox>
                  </v:shape>
                  <v:shape id="ZoneTexte 54" o:spid="_x0000_s1102" type="#_x0000_t202" style="position:absolute;left:14477;top:20447;width:31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24</w:t>
                          </w:r>
                        </w:p>
                      </w:txbxContent>
                    </v:textbox>
                  </v:shape>
                  <v:shape id="ZoneTexte 55" o:spid="_x0000_s1103" type="#_x0000_t202" style="position:absolute;left:14478;top:23558;width:3778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 xml:space="preserve">25 </w:t>
                          </w:r>
                          <w:r>
                            <w:rPr>
                              <w:rFonts w:ascii="Calibri" w:hAnsi="Calibri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Texte 57" o:spid="_x0000_s1104" type="#_x0000_t202" style="position:absolute;left:14477;top:35702;width:315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26</w:t>
                          </w:r>
                        </w:p>
                      </w:txbxContent>
                    </v:textbox>
                  </v:shape>
                  <v:shape id="ZoneTexte 58" o:spid="_x0000_s1105" type="#_x0000_t202" style="position:absolute;left:14477;top:36845;width:315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27</w:t>
                          </w:r>
                        </w:p>
                      </w:txbxContent>
                    </v:textbox>
                  </v:shape>
                  <v:shape id="ZoneTexte 59" o:spid="_x0000_s1106" type="#_x0000_t202" style="position:absolute;left:14207;top:38639;width:441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28A</w:t>
                          </w:r>
                        </w:p>
                      </w:txbxContent>
                    </v:textbox>
                  </v:shape>
                  <v:shape id="ZoneTexte 60" o:spid="_x0000_s1107" type="#_x0000_t202" style="position:absolute;left:14477;top:41894;width:315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29</w:t>
                          </w:r>
                        </w:p>
                      </w:txbxContent>
                    </v:textbox>
                  </v:shape>
                  <v:shape id="ZoneTexte 61" o:spid="_x0000_s1108" type="#_x0000_t202" style="position:absolute;left:14477;top:44894;width:315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30</w:t>
                          </w:r>
                        </w:p>
                      </w:txbxContent>
                    </v:textbox>
                  </v:shape>
                  <v:shape id="ZoneTexte 62" o:spid="_x0000_s1109" type="#_x0000_t202" style="position:absolute;left:24207;top:9096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31</w:t>
                          </w:r>
                        </w:p>
                      </w:txbxContent>
                    </v:textbox>
                  </v:shape>
                  <v:shape id="ZoneTexte 63" o:spid="_x0000_s1110" type="#_x0000_t202" style="position:absolute;left:24207;top:10287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32</w:t>
                          </w:r>
                        </w:p>
                      </w:txbxContent>
                    </v:textbox>
                  </v:shape>
                  <v:shape id="ZoneTexte 64" o:spid="_x0000_s1111" type="#_x0000_t202" style="position:absolute;left:24207;top:12604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33</w:t>
                          </w:r>
                        </w:p>
                      </w:txbxContent>
                    </v:textbox>
                  </v:shape>
                  <v:shape id="ZoneTexte 65" o:spid="_x0000_s1112" type="#_x0000_t202" style="position:absolute;left:24207;top:13446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34</w:t>
                          </w:r>
                        </w:p>
                      </w:txbxContent>
                    </v:textbox>
                  </v:shape>
                  <v:shape id="ZoneTexte 66" o:spid="_x0000_s1113" type="#_x0000_t202" style="position:absolute;left:24207;top:14954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35</w:t>
                          </w:r>
                        </w:p>
                      </w:txbxContent>
                    </v:textbox>
                  </v:shape>
                  <v:shape id="ZoneTexte 67" o:spid="_x0000_s1114" type="#_x0000_t202" style="position:absolute;left:24207;top:15795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36</w:t>
                          </w:r>
                        </w:p>
                      </w:txbxContent>
                    </v:textbox>
                  </v:shape>
                  <v:shape id="ZoneTexte 68" o:spid="_x0000_s1115" type="#_x0000_t202" style="position:absolute;left:24207;top:16700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37</w:t>
                          </w:r>
                        </w:p>
                      </w:txbxContent>
                    </v:textbox>
                  </v:shape>
                  <v:shape id="ZoneTexte 69" o:spid="_x0000_s1116" type="#_x0000_t202" style="position:absolute;left:24207;top:18954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38</w:t>
                          </w:r>
                        </w:p>
                      </w:txbxContent>
                    </v:textbox>
                  </v:shape>
                  <v:shape id="ZoneTexte 70" o:spid="_x0000_s1117" type="#_x0000_t202" style="position:absolute;left:24207;top:19970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39</w:t>
                          </w:r>
                        </w:p>
                      </w:txbxContent>
                    </v:textbox>
                  </v:shape>
                  <v:shape id="ZoneTexte 71" o:spid="_x0000_s1118" type="#_x0000_t202" style="position:absolute;left:24207;top:20748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40</w:t>
                          </w:r>
                        </w:p>
                      </w:txbxContent>
                    </v:textbox>
                  </v:shape>
                  <v:shape id="ZoneTexte 72" o:spid="_x0000_s1119" type="#_x0000_t202" style="position:absolute;left:24207;top:22240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41</w:t>
                          </w:r>
                        </w:p>
                      </w:txbxContent>
                    </v:textbox>
                  </v:shape>
                  <v:shape id="ZoneTexte 72" o:spid="_x0000_s1120" type="#_x0000_t202" style="position:absolute;left:24207;top:23066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42</w:t>
                          </w:r>
                        </w:p>
                      </w:txbxContent>
                    </v:textbox>
                  </v:shape>
                  <v:shape id="ZoneTexte 72" o:spid="_x0000_s1121" type="#_x0000_t202" style="position:absolute;left:24207;top:23812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43</w:t>
                          </w:r>
                        </w:p>
                      </w:txbxContent>
                    </v:textbox>
                  </v:shape>
                  <v:shape id="ZoneTexte 72" o:spid="_x0000_s1122" type="#_x0000_t202" style="position:absolute;left:24207;top:24574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44</w:t>
                          </w:r>
                        </w:p>
                      </w:txbxContent>
                    </v:textbox>
                  </v:shape>
                  <v:shape id="ZoneTexte 72" o:spid="_x0000_s1123" type="#_x0000_t202" style="position:absolute;left:24207;top:25749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45</w:t>
                          </w:r>
                        </w:p>
                      </w:txbxContent>
                    </v:textbox>
                  </v:shape>
                  <v:shape id="ZoneTexte 72" o:spid="_x0000_s1124" type="#_x0000_t202" style="position:absolute;left:24207;top:27082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46</w:t>
                          </w:r>
                        </w:p>
                      </w:txbxContent>
                    </v:textbox>
                  </v:shape>
                  <v:shape id="ZoneTexte 72" o:spid="_x0000_s1125" type="#_x0000_t202" style="position:absolute;left:24207;top:27733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47</w:t>
                          </w:r>
                        </w:p>
                      </w:txbxContent>
                    </v:textbox>
                  </v:shape>
                  <v:shape id="ZoneTexte 72" o:spid="_x0000_s1126" type="#_x0000_t202" style="position:absolute;left:24207;top:28479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48</w:t>
                          </w:r>
                        </w:p>
                      </w:txbxContent>
                    </v:textbox>
                  </v:shape>
                  <v:shape id="ZoneTexte 72" o:spid="_x0000_s1127" type="#_x0000_t202" style="position:absolute;left:24207;top:29162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49</w:t>
                          </w:r>
                        </w:p>
                      </w:txbxContent>
                    </v:textbox>
                  </v:shape>
                  <v:shape id="ZoneTexte 72" o:spid="_x0000_s1128" type="#_x0000_t202" style="position:absolute;left:24207;top:30083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50</w:t>
                          </w:r>
                        </w:p>
                      </w:txbxContent>
                    </v:textbox>
                  </v:shape>
                  <v:shape id="ZoneTexte 72" o:spid="_x0000_s1129" type="#_x0000_t202" style="position:absolute;left:24207;top:30829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51</w:t>
                          </w:r>
                        </w:p>
                      </w:txbxContent>
                    </v:textbox>
                  </v:shape>
                  <v:shape id="ZoneTexte 72" o:spid="_x0000_s1130" type="#_x0000_t202" style="position:absolute;left:24207;top:31702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52</w:t>
                          </w:r>
                        </w:p>
                      </w:txbxContent>
                    </v:textbox>
                  </v:shape>
                  <v:shape id="ZoneTexte 72" o:spid="_x0000_s1131" type="#_x0000_t202" style="position:absolute;left:24207;top:33401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53</w:t>
                          </w:r>
                        </w:p>
                      </w:txbxContent>
                    </v:textbox>
                  </v:shape>
                  <v:shape id="ZoneTexte 72" o:spid="_x0000_s1132" type="#_x0000_t202" style="position:absolute;left:24207;top:34258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54</w:t>
                          </w:r>
                        </w:p>
                      </w:txbxContent>
                    </v:textbox>
                  </v:shape>
                  <v:shape id="ZoneTexte 72" o:spid="_x0000_s1133" type="#_x0000_t202" style="position:absolute;left:24207;top:35274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55</w:t>
                          </w:r>
                        </w:p>
                      </w:txbxContent>
                    </v:textbox>
                  </v:shape>
                  <v:shape id="ZoneTexte 72" o:spid="_x0000_s1134" type="#_x0000_t202" style="position:absolute;left:24207;top:36369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56</w:t>
                          </w:r>
                        </w:p>
                      </w:txbxContent>
                    </v:textbox>
                  </v:shape>
                  <v:shape id="ZoneTexte 72" o:spid="_x0000_s1135" type="#_x0000_t202" style="position:absolute;left:24207;top:37115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57</w:t>
                          </w:r>
                        </w:p>
                      </w:txbxContent>
                    </v:textbox>
                  </v:shape>
                  <v:shape id="ZoneTexte 72" o:spid="_x0000_s1136" type="#_x0000_t202" style="position:absolute;left:24207;top:38369;width:314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58</w:t>
                          </w:r>
                        </w:p>
                      </w:txbxContent>
                    </v:textbox>
                  </v:shape>
                  <v:shape id="ZoneTexte 72" o:spid="_x0000_s1137" type="#_x0000_t202" style="position:absolute;left:24207;top:39227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59</w:t>
                          </w:r>
                        </w:p>
                      </w:txbxContent>
                    </v:textbox>
                  </v:shape>
                  <v:shape id="ZoneTexte 72" o:spid="_x0000_s1138" type="#_x0000_t202" style="position:absolute;left:24207;top:41894;width: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60</w:t>
                          </w:r>
                        </w:p>
                      </w:txbxContent>
                    </v:textbox>
                  </v:shape>
                  <v:shape id="ZoneTexte 55" o:spid="_x0000_s1139" type="#_x0000_t202" style="position:absolute;left:14478;top:26733;width:4349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92M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pgv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/vdj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 xml:space="preserve">25 </w:t>
                          </w:r>
                          <w:r>
                            <w:rPr>
                              <w:rFonts w:ascii="Calibri" w:hAnsi="Calibri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B</w:t>
                          </w: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ZoneTexte 59" o:spid="_x0000_s1140" type="#_x0000_t202" style="position:absolute;left:14191;top:39449;width:4331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28B</w:t>
                          </w:r>
                        </w:p>
                      </w:txbxContent>
                    </v:textbox>
                  </v:shape>
                  <v:shape id="ZoneTexte 6" o:spid="_x0000_s1141" type="#_x0000_t202" style="position:absolute;left:7985;top:4413;width:460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A8IA&#10;AADbAAAADwAAAGRycy9kb3ducmV2LnhtbESPzWrDMBCE74W+g9hCb43sQJviRAkhP5BDL0md+2Jt&#10;LVNrZaxN7Lx9FCj0OMzMN8xiNfpWXamPTWAD+SQDRVwF23BtoPzev32CioJssQ1MBm4UYbV8flpg&#10;YcPAR7qepFYJwrFAA06kK7SOlSOPcRI64uT9hN6jJNnX2vY4JLhv9TTLPrTHhtOCw442jqrf08Ub&#10;ELHr/FbufDycx6/t4LLqHUtjXl/G9RyU0Cj/4b/2wRqY5f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CcD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AM</w:t>
                          </w:r>
                        </w:p>
                      </w:txbxContent>
                    </v:textbox>
                  </v:shape>
                  <v:shape id="ZoneTexte 8" o:spid="_x0000_s1142" type="#_x0000_t202" style="position:absolute;left:17049;top:4413;width:6001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5dM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rl0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PM</w:t>
                          </w:r>
                        </w:p>
                      </w:txbxContent>
                    </v:textbox>
                  </v:shape>
                  <v:shape id="ZoneTexte 9" o:spid="_x0000_s1143" type="#_x0000_t202" style="position:absolute;left:26987;top:4413;width:649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RE</w:t>
                          </w:r>
                        </w:p>
                      </w:txbxContent>
                    </v:textbox>
                  </v:shape>
                  <v:rect id="Rectangle 74" o:spid="_x0000_s1144" style="position:absolute;left:5397;top:7493;width:27353;height:4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GPsUA&#10;AADbAAAADwAAAGRycy9kb3ducmV2LnhtbESPQWvCQBSE70L/w/IKvemmUrREV7GCUNAKMSr09th9&#10;TdJm34bsVmN/vSsIPQ4z8w0znXe2FidqfeVYwfMgAUGsnam4ULDPV/1XED4gG6wdk4ILeZjPHnpT&#10;TI07c0anXShEhLBPUUEZQpNK6XVJFv3ANcTR+3KtxRBlW0jT4jnCbS2HSTKSFiuOCyU2tCxJ/+x+&#10;rQI6HL+zv8+13m70wmW8DPlb/qHU02O3mIAI1IX/8L39bhSMX+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YY+xQAAANsAAAAPAAAAAAAAAAAAAAAAAJgCAABkcnMv&#10;ZG93bnJldi54bWxQSwUGAAAAAAQABAD1AAAAigMAAAAA&#10;" filled="f" strokecolor="#243f60 [1604]" strokeweight="2pt">
                    <v:textbox>
                      <w:txbxContent>
                        <w:p w:rsidR="00461BDA" w:rsidRDefault="00461BDA" w:rsidP="00461B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ZoneTexte 108" o:spid="_x0000_s1145" type="#_x0000_t202" style="position:absolute;top:15700;width:467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hA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Szm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IQD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200</w:t>
                          </w:r>
                        </w:p>
                      </w:txbxContent>
                    </v:textbox>
                  </v:shape>
                  <v:line id="Connecteur droit 110" o:spid="_x0000_s1146" style="position:absolute;rotation:180;visibility:visible;mso-wrap-style:square" from="3952,16859" to="6111,1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mcvcEAAADbAAAADwAAAGRycy9kb3ducmV2LnhtbESPT4vCMBTE7wt+h/AEb2vqHlypRhFB&#10;cE+y/rk/m9em2LyUJNbqpzcLCx6HmfkNs1j1thEd+VA7VjAZZyCIC6drrhScjtvPGYgQkTU2jknB&#10;gwKsloOPBeba3fmXukOsRIJwyFGBibHNpQyFIYth7Fri5JXOW4xJ+kpqj/cEt438yrKptFhzWjDY&#10;0sZQcT3crILSkNl25/IU5OM6u+CzPPufvVKjYb+eg4jUx3f4v73TCr6n8Pcl/QC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GZy9wQAAANsAAAAPAAAAAAAAAAAAAAAA&#10;AKECAABkcnMvZG93bnJldi54bWxQSwUGAAAAAAQABAD5AAAAjwMAAAAA&#10;" strokecolor="#4579b8 [3044]"/>
                  <v:shape id="ZoneTexte 113" o:spid="_x0000_s1147" type="#_x0000_t202" style="position:absolute;top:21161;width:467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a7MIA&#10;AADbAAAADwAAAGRycy9kb3ducmV2LnhtbESPzWrDMBCE74W+g9hAbo2cQpvgRDahP5BDL02c+2Jt&#10;LBNrZaxt7Lx9VCj0OMzMN8y2nHynrjTENrCB5SIDRVwH23JjoDp+Pq1BRUG22AUmAzeKUBaPD1vM&#10;bRj5m64HaVSCcMzRgBPpc61j7chjXISeOHnnMHiUJIdG2wHHBPedfs6yV+2x5bTgsKc3R/Xl8OMN&#10;iNjd8lZ9+Lg/TV/vo8vqF6yMmc+m3QaU0CT/4b/23hpYre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Rrs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116</w:t>
                          </w:r>
                        </w:p>
                      </w:txbxContent>
                    </v:textbox>
                  </v:shape>
                  <v:line id="Connecteur droit 114" o:spid="_x0000_s1148" style="position:absolute;rotation:180;visibility:visible;mso-wrap-style:square" from="3730,22320" to="5889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tVL4AAADbAAAADwAAAGRycy9kb3ducmV2LnhtbERPTYvCMBC9C/sfwix401QPq1SjiCCs&#10;p2XV3sdm2hSbSUmytfrrNwfB4+N9r7eDbUVPPjSOFcymGQji0umGawWX82GyBBEissbWMSl4UIDt&#10;5mO0xly7O/9Sf4q1SCEcclRgYuxyKUNpyGKYuo44cZXzFmOCvpba4z2F21bOs+xLWmw4NRjsaG+o&#10;vJ3+rILKkDn0RXUJ8nFbXvFZFf74o9T4c9itQEQa4lv8cn9rBYs0Nn1JP0Bu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yq1UvgAAANsAAAAPAAAAAAAAAAAAAAAAAKEC&#10;AABkcnMvZG93bnJldi54bWxQSwUGAAAAAAQABAD5AAAAjAMAAAAA&#10;" strokecolor="#4579b8 [3044]"/>
                  <v:shape id="ZoneTexte 115" o:spid="_x0000_s1149" type="#_x0000_t202" style="position:absolute;left:1079;top:26527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97</w:t>
                          </w:r>
                        </w:p>
                      </w:txbxContent>
                    </v:textbox>
                  </v:shape>
                  <v:line id="Connecteur droit 116" o:spid="_x0000_s1150" style="position:absolute;rotation:180;visibility:visible;mso-wrap-style:square" from="3857,27828" to="6032,27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Rdb4AAADbAAAADwAAAGRycy9kb3ducmV2LnhtbERPTYvCMBC9C/6HMAvebLoepHSNIoKg&#10;J9HV+2wzbYrNpCSxVn/95rCwx8f7Xm1G24mBfGgdK/jMchDEldMtNwqu3/t5ASJEZI2dY1LwogCb&#10;9XSywlK7J59puMRGpBAOJSowMfallKEyZDFkridOXO28xZigb6T2+EzhtpOLPF9Kiy2nBoM97QxV&#10;98vDKqgNmf1wq69Bvu7FD77rmz+elJp9jNsvEJHG+C/+cx+0giKtT1/SD5Dr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adF1vgAAANsAAAAPAAAAAAAAAAAAAAAAAKEC&#10;AABkcnMvZG93bnJldi54bWxQSwUGAAAAAAQABAD5AAAAjAMAAAAA&#10;" strokecolor="#4579b8 [3044]"/>
                  <v:shape id="ZoneTexte 117" o:spid="_x0000_s1151" type="#_x0000_t202" style="position:absolute;left:1079;top:32845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XJMIA&#10;AADbAAAADwAAAGRycy9kb3ducmV2LnhtbESPwWrDMBBE74H8g9hCb4nsQktwIpvQpJBDL02d+2Jt&#10;LVNrZaxN7Px9VSj0OMzMG2ZXzb5XNxpjF9hAvs5AETfBdtwaqD/fVhtQUZAt9oHJwJ0iVOVyscPC&#10;hok/6HaWViUIxwINOJGh0Do2jjzGdRiIk/cVRo+S5NhqO+KU4L7XT1n2oj12nBYcDvTqqPk+X70B&#10;EbvP7/XRx9Nlfj9MLmuesTbm8WHeb0EJzfIf/mufrIFNDr9f0g/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Vck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66</w:t>
                          </w:r>
                        </w:p>
                      </w:txbxContent>
                    </v:textbox>
                  </v:shape>
                  <v:line id="Connecteur droit 118" o:spid="_x0000_s1152" style="position:absolute;rotation:180;visibility:visible;mso-wrap-style:square" from="3778,34147" to="5937,3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qmcEAAADbAAAADwAAAGRycy9kb3ducmV2LnhtbESPT4vCMBTE74LfITxhb5rqQUrXKCII&#10;7kn8d3/bvDbF5qUk2Vr99JuFBY/DzPyGWW0G24qefGgcK5jPMhDEpdMN1wqul/00BxEissbWMSl4&#10;UoDNejxaYaHdg0/Un2MtEoRDgQpMjF0hZSgNWQwz1xEnr3LeYkzS11J7fCS4beUiy5bSYsNpwWBH&#10;O0Pl/fxjFVSGzL6/Vdcgn/f8G1/VzX8dlfqYDNtPEJGG+A7/tw9aQb6Avy/pB8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9+qZwQAAANsAAAAPAAAAAAAAAAAAAAAA&#10;AKECAABkcnMvZG93bnJldi54bWxQSwUGAAAAAAQABAD5AAAAjwMAAAAA&#10;" strokecolor="#4579b8 [3044]"/>
                  <v:shape id="ZoneTexte 119" o:spid="_x0000_s1153" type="#_x0000_t202" style="position:absolute;left:1079;top:38909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55</w:t>
                          </w:r>
                        </w:p>
                      </w:txbxContent>
                    </v:textbox>
                  </v:shape>
                  <v:line id="Connecteur droit 120" o:spid="_x0000_s1154" style="position:absolute;rotation:180;visibility:visible;mso-wrap-style:square" from="3778,40211" to="5937,4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LXdsEAAADbAAAADwAAAGRycy9kb3ducmV2LnhtbESPQYvCMBSE7wv+h/AEb2uqiJSuUUQQ&#10;9CTr6v1t89oUm5eSxFr3128WhD0OM/MNs9oMthU9+dA4VjCbZiCIS6cbrhVcvvbvOYgQkTW2jknB&#10;kwJs1qO3FRbaPfiT+nOsRYJwKFCBibErpAylIYth6jri5FXOW4xJ+lpqj48Et62cZ9lSWmw4LRjs&#10;aGeovJ3vVkFlyOz7a3UJ8nnLv/GnuvrjSanJeNh+gIg0xP/wq33QCvIF/H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Utd2wQAAANsAAAAPAAAAAAAAAAAAAAAA&#10;AKECAABkcnMvZG93bnJldi54bWxQSwUGAAAAAAQABAD5AAAAjwMAAAAA&#10;" strokecolor="#4579b8 [3044]"/>
                  <v:shape id="ZoneTexte 121" o:spid="_x0000_s1155" type="#_x0000_t202" style="position:absolute;left:1079;top:44227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36</w:t>
                          </w:r>
                        </w:p>
                      </w:txbxContent>
                    </v:textbox>
                  </v:shape>
                  <v:line id="Connecteur droit 122" o:spid="_x0000_s1156" style="position:absolute;rotation:180;visibility:visible;mso-wrap-style:square" from="3778,45529" to="5937,4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smsEAAADbAAAADwAAAGRycy9kb3ducmV2LnhtbESPT4vCMBTE74LfITxhb5q6Byldo4gg&#10;uKfFf/e3zWtTbF5Kkq3VT78RBI/DzPyGWa4H24qefGgcK5jPMhDEpdMN1wrOp900BxEissbWMSm4&#10;U4D1ajxaYqHdjQ/UH2MtEoRDgQpMjF0hZSgNWQwz1xEnr3LeYkzS11J7vCW4beVnli2kxYbTgsGO&#10;tobK6/HPKqgMmV1/qc5B3q/5Lz6qi//+UepjMmy+QEQa4jv8au+1gnwB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OyawQAAANsAAAAPAAAAAAAAAAAAAAAA&#10;AKECAABkcnMvZG93bnJldi54bWxQSwUGAAAAAAQABAD5AAAAjwMAAAAA&#10;" strokecolor="#4579b8 [3044]"/>
                  <v:shape id="ZoneTexte 135" o:spid="_x0000_s1157" type="#_x0000_t202" style="position:absolute;left:349;top:6508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y8IA&#10;AADbAAAADwAAAGRycy9kb3ducmV2LnhtbESPT2vCQBTE74V+h+UVeqsbhVaJriL+AQ+9qPH+yL5m&#10;Q7NvQ/Zp4rd3hUKPw8z8hlmsBt+oG3WxDmxgPMpAEZfB1lwZKM77jxmoKMgWm8Bk4E4RVsvXlwXm&#10;NvR8pNtJKpUgHHM04ETaXOtYOvIYR6ElTt5P6DxKkl2lbYd9gvtGT7LsS3usOS04bGnjqPw9Xb0B&#10;Ebse34udj4fL8L3tXVZ+YmHM+9uwnoM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rL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spellStart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lang w:val="fr-FR"/>
                            </w:rPr>
                            <w:t>kDa</w:t>
                          </w:r>
                          <w:proofErr w:type="spellEnd"/>
                        </w:p>
                      </w:txbxContent>
                    </v:textbox>
                  </v:shape>
                  <v:line id="Connecteur droit 135" o:spid="_x0000_s1158" style="position:absolute;visibility:visible;mso-wrap-style:square" from="5397,4413" to="32750,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lk/b4AAADbAAAADwAAAGRycy9kb3ducmV2LnhtbERPPW/CMBDdkfofrKvUjThlqFDAIECi&#10;dCXAwHaKjzgiPke2Q8K/rwckxqf3vVyPthUP8qFxrOA7y0EQV043XCs4n/bTOYgQkTW2jknBkwKs&#10;Vx+TJRbaDXykRxlrkUI4FKjAxNgVUobKkMWQuY44cTfnLcYEfS21xyGF21bO8vxHWmw4NRjsaGeo&#10;upe9VXDtt9EfTnIzlOPu18z2bdW7i1Jfn+NmASLSGN/il/tPK5inselL+gFy9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qWT9vgAAANsAAAAPAAAAAAAAAAAAAAAAAKEC&#10;AABkcnMvZG93bnJldi54bWxQSwUGAAAAAAQABAD5AAAAjAMAAAAA&#10;" strokecolor="black [3213]" strokeweight="1.5pt"/>
                  <v:shape id="ZoneTexte 40" o:spid="_x0000_s1159" type="#_x0000_t202" style="position:absolute;left:5397;top:46847;width:314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  <v:textbox style="mso-fit-shape-to-text:t">
                      <w:txbxContent>
                        <w:p w:rsidR="00461BDA" w:rsidRDefault="00461BDA" w:rsidP="00461BD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461BDA" w:rsidRDefault="00461BDA" w:rsidP="00461BDA">
      <w:pPr>
        <w:jc w:val="center"/>
      </w:pPr>
    </w:p>
    <w:p w:rsidR="00461BDA" w:rsidRDefault="00461BDA" w:rsidP="00461BDA">
      <w:pPr>
        <w:jc w:val="center"/>
      </w:pPr>
    </w:p>
    <w:p w:rsidR="00461BDA" w:rsidRDefault="00461BDA" w:rsidP="00461BDA">
      <w:pPr>
        <w:jc w:val="center"/>
      </w:pPr>
    </w:p>
    <w:p w:rsidR="00461BDA" w:rsidRDefault="00461BDA" w:rsidP="00461BDA">
      <w:pPr>
        <w:jc w:val="center"/>
      </w:pPr>
    </w:p>
    <w:sectPr w:rsidR="00461BD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BDA"/>
    <w:rsid w:val="00103DA6"/>
    <w:rsid w:val="001A0603"/>
    <w:rsid w:val="00273B61"/>
    <w:rsid w:val="00461BDA"/>
    <w:rsid w:val="00490D22"/>
    <w:rsid w:val="00542FD5"/>
    <w:rsid w:val="00645363"/>
    <w:rsid w:val="0081252A"/>
    <w:rsid w:val="00895118"/>
    <w:rsid w:val="008A6458"/>
    <w:rsid w:val="00D23CD4"/>
    <w:rsid w:val="00DC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1B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1B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FF055CBA.dotm</Template>
  <TotalTime>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Glória Braz</dc:creator>
  <cp:lastModifiedBy>jribeiro</cp:lastModifiedBy>
  <cp:revision>3</cp:revision>
  <dcterms:created xsi:type="dcterms:W3CDTF">2013-11-15T16:53:00Z</dcterms:created>
  <dcterms:modified xsi:type="dcterms:W3CDTF">2013-11-15T16:54:00Z</dcterms:modified>
</cp:coreProperties>
</file>